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7F6" w:rsidRDefault="008F4649" w:rsidP="00D907F6">
      <w:pPr>
        <w:pStyle w:val="a3"/>
      </w:pPr>
      <w:r>
        <w:rPr>
          <w:rFonts w:hint="eastAsia"/>
        </w:rPr>
        <w:t>合肥研究院会议室预订</w:t>
      </w:r>
      <w:bookmarkStart w:id="0" w:name="_GoBack"/>
      <w:bookmarkEnd w:id="0"/>
      <w:r w:rsidR="00D907F6">
        <w:rPr>
          <w:rFonts w:hint="eastAsia"/>
        </w:rPr>
        <w:t>系统使用说明</w:t>
      </w:r>
    </w:p>
    <w:p w:rsidR="000761CE" w:rsidRDefault="007A0390" w:rsidP="007A0390">
      <w:pPr>
        <w:pStyle w:val="1"/>
      </w:pPr>
      <w:r>
        <w:rPr>
          <w:rFonts w:hint="eastAsia"/>
        </w:rPr>
        <w:t>系统首页</w:t>
      </w:r>
    </w:p>
    <w:p w:rsidR="007A0390" w:rsidRPr="007A0390" w:rsidRDefault="006B346D" w:rsidP="006B346D">
      <w:pPr>
        <w:pStyle w:val="zkzl-5"/>
      </w:pPr>
      <w:r>
        <w:rPr>
          <w:noProof/>
        </w:rPr>
        <w:drawing>
          <wp:inline distT="0" distB="0" distL="0" distR="0" wp14:anchorId="48E9DD39" wp14:editId="5DD9B82F">
            <wp:extent cx="6188710" cy="29768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6D" w:rsidRDefault="003F0CF2" w:rsidP="007A0390">
      <w:pPr>
        <w:pStyle w:val="zkzl-"/>
        <w:ind w:firstLine="420"/>
      </w:pPr>
      <w:r>
        <w:rPr>
          <w:rFonts w:hint="eastAsia"/>
        </w:rPr>
        <w:t>系统首页展示当日会议室预约的情况</w:t>
      </w:r>
      <w:r w:rsidR="006B346D">
        <w:rPr>
          <w:rFonts w:hint="eastAsia"/>
        </w:rPr>
        <w:t>。主体图表的横向展示各会议室，纵向展示各时间段。绿色区域表示该会议室该时间段</w:t>
      </w:r>
      <w:r w:rsidR="00B7010A">
        <w:rPr>
          <w:rFonts w:hint="eastAsia"/>
        </w:rPr>
        <w:t>已</w:t>
      </w:r>
      <w:r w:rsidR="006B346D">
        <w:rPr>
          <w:rFonts w:hint="eastAsia"/>
        </w:rPr>
        <w:t>被预订</w:t>
      </w:r>
      <w:r w:rsidR="00B7010A">
        <w:rPr>
          <w:rFonts w:hint="eastAsia"/>
        </w:rPr>
        <w:t>，空白区域表示目前未被预订。</w:t>
      </w:r>
    </w:p>
    <w:p w:rsidR="007A0390" w:rsidRDefault="003F0CF2" w:rsidP="007A0390">
      <w:pPr>
        <w:pStyle w:val="zkzl-"/>
        <w:ind w:firstLine="420"/>
      </w:pPr>
      <w:r>
        <w:rPr>
          <w:rFonts w:hint="eastAsia"/>
        </w:rPr>
        <w:t>通过左侧日历导航栏，点击相应日期，跳转查看该日会议室预约情况</w:t>
      </w:r>
      <w:r w:rsidR="006B346D">
        <w:rPr>
          <w:rFonts w:hint="eastAsia"/>
        </w:rPr>
        <w:t>。点击左上方“今天”前后跳转按钮，查看前一天或后一天的会议室预约情况。</w:t>
      </w:r>
    </w:p>
    <w:p w:rsidR="006B346D" w:rsidRDefault="00B7010A" w:rsidP="007A0390">
      <w:pPr>
        <w:pStyle w:val="zkzl-"/>
        <w:ind w:firstLine="420"/>
      </w:pPr>
      <w:r>
        <w:rPr>
          <w:rFonts w:hint="eastAsia"/>
        </w:rPr>
        <w:t>系统默认展示</w:t>
      </w:r>
      <w:r>
        <w:rPr>
          <w:rFonts w:hint="eastAsia"/>
        </w:rPr>
        <w:t>2</w:t>
      </w:r>
      <w:r>
        <w:rPr>
          <w:rFonts w:hint="eastAsia"/>
        </w:rPr>
        <w:t>号楼的会议室，</w:t>
      </w:r>
      <w:r w:rsidR="006B346D">
        <w:rPr>
          <w:rFonts w:hint="eastAsia"/>
        </w:rPr>
        <w:t>通过</w:t>
      </w:r>
      <w:r>
        <w:rPr>
          <w:rFonts w:hint="eastAsia"/>
        </w:rPr>
        <w:t>中间下拉按钮可以查看其他办公楼的会议室预订情况。</w:t>
      </w:r>
    </w:p>
    <w:p w:rsidR="00B7010A" w:rsidRDefault="00B7010A" w:rsidP="00B7010A">
      <w:pPr>
        <w:pStyle w:val="zkzl-"/>
        <w:ind w:firstLine="420"/>
      </w:pPr>
      <w:r>
        <w:rPr>
          <w:rFonts w:hint="eastAsia"/>
        </w:rPr>
        <w:t>点击右侧“日周月”按钮，切换展示本日、本周、本月的会议室预订情况。</w:t>
      </w:r>
    </w:p>
    <w:p w:rsidR="00B7010A" w:rsidRDefault="00B7010A" w:rsidP="00B7010A">
      <w:pPr>
        <w:pStyle w:val="1"/>
      </w:pPr>
      <w:r>
        <w:rPr>
          <w:rFonts w:hint="eastAsia"/>
        </w:rPr>
        <w:lastRenderedPageBreak/>
        <w:t>用户注册</w:t>
      </w:r>
    </w:p>
    <w:p w:rsidR="00B7010A" w:rsidRDefault="00B7010A" w:rsidP="00B7010A">
      <w:pPr>
        <w:pStyle w:val="zkzl-5"/>
      </w:pPr>
      <w:r>
        <w:rPr>
          <w:noProof/>
        </w:rPr>
        <w:drawing>
          <wp:inline distT="0" distB="0" distL="0" distR="0" wp14:anchorId="20613285" wp14:editId="0C826D77">
            <wp:extent cx="6188710" cy="3105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0A" w:rsidRDefault="00B7010A" w:rsidP="00B7010A">
      <w:pPr>
        <w:pStyle w:val="zkzl-"/>
        <w:ind w:firstLine="420"/>
      </w:pPr>
      <w:r>
        <w:rPr>
          <w:rFonts w:hint="eastAsia"/>
        </w:rPr>
        <w:t>用户填写手机号、手机验证码、姓名、所属部门、电子邮箱完成注册。</w:t>
      </w:r>
    </w:p>
    <w:p w:rsidR="00B7010A" w:rsidRDefault="00B7010A" w:rsidP="00B7010A">
      <w:pPr>
        <w:pStyle w:val="1"/>
      </w:pPr>
      <w:r>
        <w:rPr>
          <w:rFonts w:hint="eastAsia"/>
        </w:rPr>
        <w:t>用户登录</w:t>
      </w:r>
    </w:p>
    <w:p w:rsidR="00B7010A" w:rsidRDefault="00B7010A" w:rsidP="00B7010A">
      <w:pPr>
        <w:pStyle w:val="zkzl-5"/>
      </w:pPr>
      <w:r>
        <w:rPr>
          <w:noProof/>
        </w:rPr>
        <w:drawing>
          <wp:inline distT="0" distB="0" distL="0" distR="0" wp14:anchorId="4B82DA9A" wp14:editId="56CA770E">
            <wp:extent cx="5848349" cy="3234111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151" cy="32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0A" w:rsidRDefault="00B7010A" w:rsidP="00B7010A">
      <w:pPr>
        <w:pStyle w:val="zkzl-"/>
        <w:ind w:firstLine="420"/>
      </w:pPr>
      <w:r>
        <w:rPr>
          <w:rFonts w:hint="eastAsia"/>
        </w:rPr>
        <w:t>用户输入手机号码，以手机验证码作为密码，登录系统。</w:t>
      </w:r>
    </w:p>
    <w:p w:rsidR="00C21BE4" w:rsidRDefault="00C21BE4" w:rsidP="00C21BE4">
      <w:pPr>
        <w:pStyle w:val="1"/>
      </w:pPr>
      <w:r>
        <w:rPr>
          <w:rFonts w:hint="eastAsia"/>
        </w:rPr>
        <w:lastRenderedPageBreak/>
        <w:t>注销登录</w:t>
      </w:r>
    </w:p>
    <w:p w:rsidR="00C21BE4" w:rsidRDefault="00C21BE4" w:rsidP="00C21BE4">
      <w:pPr>
        <w:pStyle w:val="zkzl-"/>
        <w:ind w:firstLine="420"/>
      </w:pPr>
      <w:r>
        <w:rPr>
          <w:noProof/>
        </w:rPr>
        <w:drawing>
          <wp:inline distT="0" distB="0" distL="0" distR="0" wp14:anchorId="61D8D21F" wp14:editId="058F8AA5">
            <wp:extent cx="4965955" cy="5505733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955" cy="55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E4" w:rsidRPr="00C21BE4" w:rsidRDefault="00C21BE4" w:rsidP="00C21BE4">
      <w:pPr>
        <w:pStyle w:val="zkzl-"/>
        <w:ind w:firstLine="420"/>
      </w:pPr>
      <w:r>
        <w:rPr>
          <w:rFonts w:hint="eastAsia"/>
        </w:rPr>
        <w:t>单击菜单栏“注销”按钮，即可退出系统登录。</w:t>
      </w:r>
    </w:p>
    <w:p w:rsidR="0055603A" w:rsidRDefault="0055603A" w:rsidP="0055603A">
      <w:pPr>
        <w:pStyle w:val="1"/>
      </w:pPr>
      <w:r>
        <w:rPr>
          <w:rFonts w:hint="eastAsia"/>
        </w:rPr>
        <w:lastRenderedPageBreak/>
        <w:t>修改个人信息</w:t>
      </w:r>
    </w:p>
    <w:p w:rsidR="0055603A" w:rsidRDefault="0055603A" w:rsidP="0055603A">
      <w:pPr>
        <w:pStyle w:val="zkzl-"/>
        <w:ind w:firstLine="420"/>
      </w:pPr>
      <w:r>
        <w:rPr>
          <w:noProof/>
        </w:rPr>
        <w:drawing>
          <wp:inline distT="0" distB="0" distL="0" distR="0" wp14:anchorId="36A77388" wp14:editId="34ABB36C">
            <wp:extent cx="6188710" cy="50374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3A" w:rsidRPr="0055603A" w:rsidRDefault="0055603A" w:rsidP="0055603A">
      <w:pPr>
        <w:pStyle w:val="zkzl-"/>
        <w:ind w:firstLine="420"/>
      </w:pPr>
      <w:r>
        <w:rPr>
          <w:rFonts w:hint="eastAsia"/>
        </w:rPr>
        <w:t>点击菜单栏手机号链接，显示和修改个人信息。</w:t>
      </w:r>
    </w:p>
    <w:p w:rsidR="00B7010A" w:rsidRDefault="00440803" w:rsidP="00440803">
      <w:pPr>
        <w:pStyle w:val="1"/>
      </w:pPr>
      <w:r>
        <w:rPr>
          <w:rFonts w:hint="eastAsia"/>
        </w:rPr>
        <w:lastRenderedPageBreak/>
        <w:t>预订会议室</w:t>
      </w:r>
    </w:p>
    <w:p w:rsidR="00440803" w:rsidRDefault="00440803" w:rsidP="00440803">
      <w:pPr>
        <w:pStyle w:val="zkzl-"/>
        <w:ind w:firstLine="420"/>
        <w:jc w:val="center"/>
      </w:pPr>
      <w:r>
        <w:rPr>
          <w:noProof/>
        </w:rPr>
        <w:drawing>
          <wp:inline distT="0" distB="0" distL="0" distR="0" wp14:anchorId="7A53819A" wp14:editId="5931926E">
            <wp:extent cx="5585593" cy="21400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9268" cy="21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3A" w:rsidRDefault="0055603A" w:rsidP="0055603A">
      <w:pPr>
        <w:pStyle w:val="zkzl-"/>
        <w:ind w:firstLine="420"/>
      </w:pPr>
      <w:r>
        <w:rPr>
          <w:rFonts w:hint="eastAsia"/>
        </w:rPr>
        <w:t>在系统首页，选择相应的会议室，按住鼠标左键，拖动选择响应的时间段，跳转到预订信息填写页面。</w:t>
      </w:r>
    </w:p>
    <w:p w:rsidR="00440803" w:rsidRDefault="00440803" w:rsidP="00440803">
      <w:pPr>
        <w:pStyle w:val="zkzl-"/>
        <w:ind w:firstLine="420"/>
        <w:jc w:val="center"/>
      </w:pPr>
      <w:r>
        <w:rPr>
          <w:noProof/>
        </w:rPr>
        <w:drawing>
          <wp:inline distT="0" distB="0" distL="0" distR="0" wp14:anchorId="50A28513" wp14:editId="4B3C9FE2">
            <wp:extent cx="3343635" cy="4735852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3377" cy="47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6B8" w:rsidRDefault="00440803" w:rsidP="00440803">
      <w:pPr>
        <w:pStyle w:val="zkzl-"/>
        <w:ind w:firstLine="420"/>
      </w:pPr>
      <w:r>
        <w:rPr>
          <w:rFonts w:hint="eastAsia"/>
        </w:rPr>
        <w:t>填写会议名称、说明、拟出席的院领导、参会人员、主办部门、联系人等信息后，点击保存即可。</w:t>
      </w:r>
    </w:p>
    <w:p w:rsidR="00440803" w:rsidRDefault="004B76B8" w:rsidP="0055603A">
      <w:pPr>
        <w:pStyle w:val="1"/>
      </w:pPr>
      <w:r>
        <w:rPr>
          <w:rFonts w:hint="eastAsia"/>
        </w:rPr>
        <w:lastRenderedPageBreak/>
        <w:t>查看预订详情</w:t>
      </w:r>
    </w:p>
    <w:p w:rsidR="004B76B8" w:rsidRDefault="004B76B8" w:rsidP="00440803">
      <w:pPr>
        <w:pStyle w:val="zkzl-"/>
        <w:ind w:firstLine="420"/>
      </w:pPr>
      <w:r>
        <w:rPr>
          <w:noProof/>
        </w:rPr>
        <w:drawing>
          <wp:inline distT="0" distB="0" distL="0" distR="0" wp14:anchorId="1F194048" wp14:editId="4B72AD2F">
            <wp:extent cx="6188710" cy="48253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3A" w:rsidRDefault="0055603A" w:rsidP="00440803">
      <w:pPr>
        <w:pStyle w:val="zkzl-"/>
        <w:ind w:firstLine="420"/>
      </w:pPr>
      <w:r>
        <w:rPr>
          <w:rFonts w:hint="eastAsia"/>
        </w:rPr>
        <w:t>点击会议名称链接，查看会议预定详情。在详情页面，可以修改预订和删除预订。</w:t>
      </w:r>
    </w:p>
    <w:p w:rsidR="0055603A" w:rsidRDefault="0055603A" w:rsidP="0055603A">
      <w:pPr>
        <w:pStyle w:val="1"/>
      </w:pPr>
      <w:r>
        <w:rPr>
          <w:rFonts w:hint="eastAsia"/>
        </w:rPr>
        <w:lastRenderedPageBreak/>
        <w:t>修改预订信息</w:t>
      </w:r>
    </w:p>
    <w:p w:rsidR="0055603A" w:rsidRDefault="0055603A" w:rsidP="0055603A">
      <w:pPr>
        <w:pStyle w:val="zkzl-"/>
        <w:ind w:firstLine="420"/>
      </w:pPr>
      <w:r>
        <w:rPr>
          <w:noProof/>
        </w:rPr>
        <w:drawing>
          <wp:inline distT="0" distB="0" distL="0" distR="0" wp14:anchorId="0D8148D6" wp14:editId="73FE7397">
            <wp:extent cx="5765866" cy="7097588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6829" cy="70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3A" w:rsidRDefault="0055603A" w:rsidP="0055603A">
      <w:pPr>
        <w:pStyle w:val="zkzl-"/>
        <w:ind w:firstLine="420"/>
      </w:pPr>
      <w:r>
        <w:rPr>
          <w:rFonts w:hint="eastAsia"/>
        </w:rPr>
        <w:t>在修改页面内，调整需要变更的信息</w:t>
      </w:r>
      <w:r w:rsidR="00755A0C">
        <w:rPr>
          <w:rFonts w:hint="eastAsia"/>
        </w:rPr>
        <w:t>，填写完成后点击“保存”按钮</w:t>
      </w:r>
      <w:r>
        <w:rPr>
          <w:rFonts w:hint="eastAsia"/>
        </w:rPr>
        <w:t>。</w:t>
      </w:r>
    </w:p>
    <w:p w:rsidR="0055603A" w:rsidRDefault="0055603A" w:rsidP="0055603A">
      <w:pPr>
        <w:pStyle w:val="1"/>
      </w:pPr>
      <w:r>
        <w:rPr>
          <w:rFonts w:hint="eastAsia"/>
        </w:rPr>
        <w:lastRenderedPageBreak/>
        <w:t>删除预订信息</w:t>
      </w:r>
    </w:p>
    <w:p w:rsidR="0055603A" w:rsidRDefault="0055603A" w:rsidP="0055603A">
      <w:pPr>
        <w:pStyle w:val="zkzl-"/>
        <w:ind w:firstLine="420"/>
      </w:pPr>
      <w:r>
        <w:rPr>
          <w:noProof/>
        </w:rPr>
        <w:drawing>
          <wp:inline distT="0" distB="0" distL="0" distR="0" wp14:anchorId="617536C0" wp14:editId="6EAFCDB5">
            <wp:extent cx="6188710" cy="32912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3A" w:rsidRDefault="0055603A" w:rsidP="0055603A">
      <w:pPr>
        <w:pStyle w:val="zkzl-"/>
        <w:ind w:firstLine="420"/>
      </w:pPr>
      <w:r>
        <w:rPr>
          <w:rFonts w:hint="eastAsia"/>
        </w:rPr>
        <w:t>在详情页面，点击“删除条目”按钮，即可删除该项会议预订。</w:t>
      </w:r>
    </w:p>
    <w:p w:rsidR="0055603A" w:rsidRDefault="0055603A" w:rsidP="0055603A">
      <w:pPr>
        <w:pStyle w:val="1"/>
      </w:pPr>
      <w:r>
        <w:rPr>
          <w:rFonts w:hint="eastAsia"/>
        </w:rPr>
        <w:t>查看所有</w:t>
      </w:r>
      <w:r w:rsidR="00755A0C">
        <w:rPr>
          <w:rFonts w:hint="eastAsia"/>
        </w:rPr>
        <w:t>会议室</w:t>
      </w:r>
    </w:p>
    <w:p w:rsidR="0055603A" w:rsidRDefault="0055603A" w:rsidP="0055603A">
      <w:pPr>
        <w:pStyle w:val="zkzl-"/>
        <w:ind w:firstLine="420"/>
      </w:pPr>
      <w:r>
        <w:rPr>
          <w:noProof/>
        </w:rPr>
        <w:drawing>
          <wp:inline distT="0" distB="0" distL="0" distR="0" wp14:anchorId="33B124E1" wp14:editId="32042127">
            <wp:extent cx="6188710" cy="18688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0C" w:rsidRDefault="00755A0C" w:rsidP="0055603A">
      <w:pPr>
        <w:pStyle w:val="zkzl-"/>
        <w:ind w:firstLine="420"/>
      </w:pPr>
      <w:r>
        <w:rPr>
          <w:rFonts w:hint="eastAsia"/>
        </w:rPr>
        <w:t>在菜单栏点击“房间”链接即可查看所有会议室。可根据会议室说明、容纳人数等信息选择合适的会议预订，可根据会议室管理员邮箱联系相关人员了解更多信息。</w:t>
      </w:r>
    </w:p>
    <w:p w:rsidR="00755A0C" w:rsidRDefault="00755A0C" w:rsidP="00755A0C">
      <w:pPr>
        <w:pStyle w:val="1"/>
      </w:pPr>
      <w:r>
        <w:rPr>
          <w:rFonts w:hint="eastAsia"/>
        </w:rPr>
        <w:lastRenderedPageBreak/>
        <w:t>系统使用帮助</w:t>
      </w:r>
    </w:p>
    <w:p w:rsidR="00755A0C" w:rsidRDefault="00755A0C" w:rsidP="00755A0C">
      <w:pPr>
        <w:pStyle w:val="zkzl-"/>
        <w:ind w:firstLine="420"/>
      </w:pPr>
      <w:r>
        <w:rPr>
          <w:noProof/>
        </w:rPr>
        <w:drawing>
          <wp:inline distT="0" distB="0" distL="0" distR="0" wp14:anchorId="23D75CB7" wp14:editId="1216A046">
            <wp:extent cx="6188710" cy="8070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0C" w:rsidRPr="00755A0C" w:rsidRDefault="00755A0C" w:rsidP="00755A0C">
      <w:pPr>
        <w:pStyle w:val="zkzl-"/>
        <w:ind w:firstLine="420"/>
      </w:pPr>
      <w:r>
        <w:rPr>
          <w:rFonts w:hint="eastAsia"/>
        </w:rPr>
        <w:t>点击菜单栏“帮助”链接，查看系统支持联系人信息，通过电话、邮件等方式获得使用或技术方面的帮助</w:t>
      </w:r>
    </w:p>
    <w:sectPr w:rsidR="00755A0C" w:rsidRPr="00755A0C" w:rsidSect="00302107">
      <w:headerReference w:type="default" r:id="rId20"/>
      <w:footerReference w:type="default" r:id="rId21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82C" w:rsidRDefault="00BF282C" w:rsidP="00F070FF">
      <w:r>
        <w:separator/>
      </w:r>
    </w:p>
    <w:p w:rsidR="00BF282C" w:rsidRDefault="00BF282C"/>
  </w:endnote>
  <w:endnote w:type="continuationSeparator" w:id="0">
    <w:p w:rsidR="00BF282C" w:rsidRDefault="00BF282C" w:rsidP="00F070FF">
      <w:r>
        <w:continuationSeparator/>
      </w:r>
    </w:p>
    <w:p w:rsidR="00BF282C" w:rsidRDefault="00BF28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2026353"/>
      <w:docPartObj>
        <w:docPartGallery w:val="Page Numbers (Bottom of Page)"/>
        <w:docPartUnique/>
      </w:docPartObj>
    </w:sdtPr>
    <w:sdtEndPr/>
    <w:sdtContent>
      <w:sdt>
        <w:sdtPr>
          <w:id w:val="255562553"/>
          <w:docPartObj>
            <w:docPartGallery w:val="Page Numbers (Top of Page)"/>
            <w:docPartUnique/>
          </w:docPartObj>
        </w:sdtPr>
        <w:sdtEndPr/>
        <w:sdtContent>
          <w:p w:rsidR="009F39A3" w:rsidRDefault="009F39A3" w:rsidP="00CF2339">
            <w:pPr>
              <w:pStyle w:val="a7"/>
              <w:jc w:val="center"/>
            </w:pPr>
            <w:r w:rsidRPr="00CF2339">
              <w:fldChar w:fldCharType="begin"/>
            </w:r>
            <w:r w:rsidRPr="00CF2339">
              <w:instrText>PAGE</w:instrText>
            </w:r>
            <w:r w:rsidRPr="00CF2339">
              <w:fldChar w:fldCharType="separate"/>
            </w:r>
            <w:r w:rsidR="008F4649">
              <w:rPr>
                <w:noProof/>
              </w:rPr>
              <w:t>9</w:t>
            </w:r>
            <w:r w:rsidRPr="00CF2339">
              <w:fldChar w:fldCharType="end"/>
            </w:r>
            <w:r w:rsidRPr="00CF2339">
              <w:t xml:space="preserve"> /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SECTIONPAGES  </w:instrText>
            </w:r>
            <w:r>
              <w:rPr>
                <w:noProof/>
              </w:rPr>
              <w:fldChar w:fldCharType="separate"/>
            </w:r>
            <w:r w:rsidR="008F4649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p>
        </w:sdtContent>
      </w:sdt>
    </w:sdtContent>
  </w:sdt>
  <w:p w:rsidR="00A851C5" w:rsidRDefault="00A851C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82C" w:rsidRDefault="00BF282C" w:rsidP="00F070FF">
      <w:r>
        <w:separator/>
      </w:r>
    </w:p>
    <w:p w:rsidR="00BF282C" w:rsidRDefault="00BF282C"/>
  </w:footnote>
  <w:footnote w:type="continuationSeparator" w:id="0">
    <w:p w:rsidR="00BF282C" w:rsidRDefault="00BF282C" w:rsidP="00F070FF">
      <w:r>
        <w:continuationSeparator/>
      </w:r>
    </w:p>
    <w:p w:rsidR="00BF282C" w:rsidRDefault="00BF282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1C5" w:rsidRDefault="00A851C5" w:rsidP="00DE5CFB">
    <w:pPr>
      <w:pStyle w:val="a5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94F2A"/>
    <w:multiLevelType w:val="hybridMultilevel"/>
    <w:tmpl w:val="3C8C2C0A"/>
    <w:lvl w:ilvl="0" w:tplc="D7DCD36C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 w15:restartNumberingAfterBreak="0">
    <w:nsid w:val="1E1B1913"/>
    <w:multiLevelType w:val="hybridMultilevel"/>
    <w:tmpl w:val="77C2C1BE"/>
    <w:lvl w:ilvl="0" w:tplc="107E0E4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B7741"/>
    <w:multiLevelType w:val="multilevel"/>
    <w:tmpl w:val="95BE0278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1289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 w15:restartNumberingAfterBreak="0">
    <w:nsid w:val="2DB837FD"/>
    <w:multiLevelType w:val="hybridMultilevel"/>
    <w:tmpl w:val="C178A38E"/>
    <w:lvl w:ilvl="0" w:tplc="5FC8E28C">
      <w:start w:val="1"/>
      <w:numFmt w:val="lowerLetter"/>
      <w:pStyle w:val="5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37B2605B"/>
    <w:multiLevelType w:val="hybridMultilevel"/>
    <w:tmpl w:val="4F4EB230"/>
    <w:lvl w:ilvl="0" w:tplc="24FE8A3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5CE4076"/>
    <w:multiLevelType w:val="hybridMultilevel"/>
    <w:tmpl w:val="3A58A636"/>
    <w:lvl w:ilvl="0" w:tplc="2D32585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D167F36"/>
    <w:multiLevelType w:val="hybridMultilevel"/>
    <w:tmpl w:val="9998E5E8"/>
    <w:lvl w:ilvl="0" w:tplc="0F14D316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9640D47"/>
    <w:multiLevelType w:val="hybridMultilevel"/>
    <w:tmpl w:val="07082CC2"/>
    <w:lvl w:ilvl="0" w:tplc="84483E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E6C15A4"/>
    <w:multiLevelType w:val="hybridMultilevel"/>
    <w:tmpl w:val="BDF02B0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2371A6F"/>
    <w:multiLevelType w:val="hybridMultilevel"/>
    <w:tmpl w:val="F2B002CE"/>
    <w:lvl w:ilvl="0" w:tplc="1974B838">
      <w:start w:val="1"/>
      <w:numFmt w:val="decimal"/>
      <w:pStyle w:val="4"/>
      <w:suff w:val="space"/>
      <w:lvlText w:val="%1)"/>
      <w:lvlJc w:val="left"/>
      <w:pPr>
        <w:ind w:left="7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0" w15:restartNumberingAfterBreak="0">
    <w:nsid w:val="62AE6933"/>
    <w:multiLevelType w:val="hybridMultilevel"/>
    <w:tmpl w:val="4040577A"/>
    <w:lvl w:ilvl="0" w:tplc="F50695BC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86D7E14"/>
    <w:multiLevelType w:val="hybridMultilevel"/>
    <w:tmpl w:val="363C1312"/>
    <w:lvl w:ilvl="0" w:tplc="EF96EFC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BF26CB5"/>
    <w:multiLevelType w:val="hybridMultilevel"/>
    <w:tmpl w:val="69DA6AA8"/>
    <w:lvl w:ilvl="0" w:tplc="D7DCD36C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3" w15:restartNumberingAfterBreak="0">
    <w:nsid w:val="6F23533B"/>
    <w:multiLevelType w:val="hybridMultilevel"/>
    <w:tmpl w:val="81E488D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59E01E5"/>
    <w:multiLevelType w:val="hybridMultilevel"/>
    <w:tmpl w:val="AF141BCC"/>
    <w:lvl w:ilvl="0" w:tplc="D7DCD36C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5" w15:restartNumberingAfterBreak="0">
    <w:nsid w:val="7CF04BD5"/>
    <w:multiLevelType w:val="hybridMultilevel"/>
    <w:tmpl w:val="2B605CF0"/>
    <w:lvl w:ilvl="0" w:tplc="1982FCE2">
      <w:start w:val="1"/>
      <w:numFmt w:val="lowerLetter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E710D78"/>
    <w:multiLevelType w:val="hybridMultilevel"/>
    <w:tmpl w:val="6AC8DEF6"/>
    <w:lvl w:ilvl="0" w:tplc="8F38D21E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2C806FE4">
      <w:start w:val="1"/>
      <w:numFmt w:val="decimal"/>
      <w:lvlText w:val="%2)"/>
      <w:lvlJc w:val="left"/>
      <w:pPr>
        <w:ind w:left="1260" w:hanging="420"/>
      </w:pPr>
      <w:rPr>
        <w:rFonts w:hint="eastAsia"/>
      </w:rPr>
    </w:lvl>
    <w:lvl w:ilvl="2" w:tplc="AE429E7C">
      <w:start w:val="1"/>
      <w:numFmt w:val="upperLetter"/>
      <w:lvlText w:val="%3"/>
      <w:lvlJc w:val="left"/>
      <w:pPr>
        <w:ind w:left="1680" w:hanging="420"/>
      </w:pPr>
      <w:rPr>
        <w:rFonts w:hint="eastAsia"/>
      </w:rPr>
    </w:lvl>
    <w:lvl w:ilvl="3" w:tplc="E36E899A">
      <w:start w:val="1"/>
      <w:numFmt w:val="lowerLetter"/>
      <w:lvlText w:val="%4)"/>
      <w:lvlJc w:val="left"/>
      <w:pPr>
        <w:ind w:left="2100" w:hanging="420"/>
      </w:pPr>
      <w:rPr>
        <w:rFonts w:hint="eastAsia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7FF8342F"/>
    <w:multiLevelType w:val="hybridMultilevel"/>
    <w:tmpl w:val="4558A006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12"/>
  </w:num>
  <w:num w:numId="10">
    <w:abstractNumId w:val="17"/>
  </w:num>
  <w:num w:numId="11">
    <w:abstractNumId w:val="6"/>
  </w:num>
  <w:num w:numId="12">
    <w:abstractNumId w:val="0"/>
  </w:num>
  <w:num w:numId="13">
    <w:abstractNumId w:val="14"/>
  </w:num>
  <w:num w:numId="14">
    <w:abstractNumId w:val="2"/>
  </w:num>
  <w:num w:numId="15">
    <w:abstractNumId w:val="2"/>
  </w:num>
  <w:num w:numId="16">
    <w:abstractNumId w:val="2"/>
  </w:num>
  <w:num w:numId="17">
    <w:abstractNumId w:val="16"/>
  </w:num>
  <w:num w:numId="18">
    <w:abstractNumId w:val="4"/>
  </w:num>
  <w:num w:numId="19">
    <w:abstractNumId w:val="5"/>
  </w:num>
  <w:num w:numId="20">
    <w:abstractNumId w:val="10"/>
  </w:num>
  <w:num w:numId="21">
    <w:abstractNumId w:val="11"/>
  </w:num>
  <w:num w:numId="22">
    <w:abstractNumId w:val="2"/>
  </w:num>
  <w:num w:numId="23">
    <w:abstractNumId w:val="7"/>
  </w:num>
  <w:num w:numId="24">
    <w:abstractNumId w:val="9"/>
  </w:num>
  <w:num w:numId="25">
    <w:abstractNumId w:val="3"/>
  </w:num>
  <w:num w:numId="26">
    <w:abstractNumId w:val="13"/>
  </w:num>
  <w:num w:numId="27">
    <w:abstractNumId w:val="8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90"/>
    <w:rsid w:val="0000175F"/>
    <w:rsid w:val="00010344"/>
    <w:rsid w:val="00013B4D"/>
    <w:rsid w:val="00016BDD"/>
    <w:rsid w:val="00023356"/>
    <w:rsid w:val="00025800"/>
    <w:rsid w:val="0003266A"/>
    <w:rsid w:val="00041B76"/>
    <w:rsid w:val="000431CA"/>
    <w:rsid w:val="000441C5"/>
    <w:rsid w:val="000500C8"/>
    <w:rsid w:val="00052B9E"/>
    <w:rsid w:val="00053276"/>
    <w:rsid w:val="000535F5"/>
    <w:rsid w:val="00053CAB"/>
    <w:rsid w:val="000544BC"/>
    <w:rsid w:val="00055229"/>
    <w:rsid w:val="00060A78"/>
    <w:rsid w:val="00061712"/>
    <w:rsid w:val="00062509"/>
    <w:rsid w:val="00070C3B"/>
    <w:rsid w:val="00073FF3"/>
    <w:rsid w:val="00075A1B"/>
    <w:rsid w:val="00075D59"/>
    <w:rsid w:val="000761CE"/>
    <w:rsid w:val="0009214D"/>
    <w:rsid w:val="0009340E"/>
    <w:rsid w:val="00094185"/>
    <w:rsid w:val="000A0227"/>
    <w:rsid w:val="000A0EE5"/>
    <w:rsid w:val="000B4370"/>
    <w:rsid w:val="000B5399"/>
    <w:rsid w:val="000C125E"/>
    <w:rsid w:val="000C5EB8"/>
    <w:rsid w:val="000D2DAE"/>
    <w:rsid w:val="000D40A6"/>
    <w:rsid w:val="000E2A5F"/>
    <w:rsid w:val="000E70E9"/>
    <w:rsid w:val="000F0FF2"/>
    <w:rsid w:val="000F2286"/>
    <w:rsid w:val="000F3DF1"/>
    <w:rsid w:val="000F4873"/>
    <w:rsid w:val="00102F07"/>
    <w:rsid w:val="00103A13"/>
    <w:rsid w:val="00112C43"/>
    <w:rsid w:val="001132EA"/>
    <w:rsid w:val="00114F53"/>
    <w:rsid w:val="001157CB"/>
    <w:rsid w:val="00120C1C"/>
    <w:rsid w:val="00121725"/>
    <w:rsid w:val="001222E0"/>
    <w:rsid w:val="00123F86"/>
    <w:rsid w:val="00127129"/>
    <w:rsid w:val="00131BD9"/>
    <w:rsid w:val="001354D5"/>
    <w:rsid w:val="00136862"/>
    <w:rsid w:val="00137163"/>
    <w:rsid w:val="00137721"/>
    <w:rsid w:val="00141720"/>
    <w:rsid w:val="001419DD"/>
    <w:rsid w:val="001421CF"/>
    <w:rsid w:val="00143A43"/>
    <w:rsid w:val="0014781A"/>
    <w:rsid w:val="00147B60"/>
    <w:rsid w:val="00156B4A"/>
    <w:rsid w:val="00163AB6"/>
    <w:rsid w:val="00176F21"/>
    <w:rsid w:val="00177CAB"/>
    <w:rsid w:val="00183122"/>
    <w:rsid w:val="0018716E"/>
    <w:rsid w:val="0019424C"/>
    <w:rsid w:val="0019605D"/>
    <w:rsid w:val="00197E7F"/>
    <w:rsid w:val="001A1ABF"/>
    <w:rsid w:val="001A2F2B"/>
    <w:rsid w:val="001B01F5"/>
    <w:rsid w:val="001B0E97"/>
    <w:rsid w:val="001B141F"/>
    <w:rsid w:val="001B63DC"/>
    <w:rsid w:val="001C0B80"/>
    <w:rsid w:val="001C35F6"/>
    <w:rsid w:val="001C4C4B"/>
    <w:rsid w:val="001C5BD5"/>
    <w:rsid w:val="001C6938"/>
    <w:rsid w:val="001D043C"/>
    <w:rsid w:val="001D2389"/>
    <w:rsid w:val="001D4C26"/>
    <w:rsid w:val="001E0C5C"/>
    <w:rsid w:val="001F6C68"/>
    <w:rsid w:val="001F7C4E"/>
    <w:rsid w:val="00205906"/>
    <w:rsid w:val="00206A94"/>
    <w:rsid w:val="00207188"/>
    <w:rsid w:val="0021520D"/>
    <w:rsid w:val="002162E5"/>
    <w:rsid w:val="0022642D"/>
    <w:rsid w:val="0023581C"/>
    <w:rsid w:val="00237B6A"/>
    <w:rsid w:val="00241A75"/>
    <w:rsid w:val="00246243"/>
    <w:rsid w:val="00246B1D"/>
    <w:rsid w:val="002503C1"/>
    <w:rsid w:val="002521A3"/>
    <w:rsid w:val="00255141"/>
    <w:rsid w:val="0025525B"/>
    <w:rsid w:val="00256D5A"/>
    <w:rsid w:val="00257FB9"/>
    <w:rsid w:val="00262CE1"/>
    <w:rsid w:val="00270E17"/>
    <w:rsid w:val="002805AA"/>
    <w:rsid w:val="0028483D"/>
    <w:rsid w:val="00285113"/>
    <w:rsid w:val="00285CF5"/>
    <w:rsid w:val="00286728"/>
    <w:rsid w:val="00293C70"/>
    <w:rsid w:val="002972EF"/>
    <w:rsid w:val="002A122E"/>
    <w:rsid w:val="002A1289"/>
    <w:rsid w:val="002A2C57"/>
    <w:rsid w:val="002A4E6F"/>
    <w:rsid w:val="002A6FD4"/>
    <w:rsid w:val="002B03CD"/>
    <w:rsid w:val="002B5E47"/>
    <w:rsid w:val="002B7847"/>
    <w:rsid w:val="002C2D85"/>
    <w:rsid w:val="002E299E"/>
    <w:rsid w:val="002E6A60"/>
    <w:rsid w:val="002F2002"/>
    <w:rsid w:val="002F4A3D"/>
    <w:rsid w:val="002F7ACA"/>
    <w:rsid w:val="002F7F1B"/>
    <w:rsid w:val="00300763"/>
    <w:rsid w:val="00302107"/>
    <w:rsid w:val="00305FD3"/>
    <w:rsid w:val="003104BB"/>
    <w:rsid w:val="00311BEA"/>
    <w:rsid w:val="003136F5"/>
    <w:rsid w:val="0031451B"/>
    <w:rsid w:val="00315FA2"/>
    <w:rsid w:val="00327E91"/>
    <w:rsid w:val="00330663"/>
    <w:rsid w:val="00334183"/>
    <w:rsid w:val="003348F6"/>
    <w:rsid w:val="00340528"/>
    <w:rsid w:val="003448FE"/>
    <w:rsid w:val="00345FDA"/>
    <w:rsid w:val="0034624D"/>
    <w:rsid w:val="00353599"/>
    <w:rsid w:val="00354562"/>
    <w:rsid w:val="00361A99"/>
    <w:rsid w:val="00362ED6"/>
    <w:rsid w:val="003700E9"/>
    <w:rsid w:val="00372ADD"/>
    <w:rsid w:val="00377406"/>
    <w:rsid w:val="00381115"/>
    <w:rsid w:val="00382D20"/>
    <w:rsid w:val="00383D1A"/>
    <w:rsid w:val="0038567D"/>
    <w:rsid w:val="00395CE4"/>
    <w:rsid w:val="00396301"/>
    <w:rsid w:val="00397941"/>
    <w:rsid w:val="003A59BE"/>
    <w:rsid w:val="003B09AC"/>
    <w:rsid w:val="003B40E2"/>
    <w:rsid w:val="003B439A"/>
    <w:rsid w:val="003C20D4"/>
    <w:rsid w:val="003C3CB9"/>
    <w:rsid w:val="003C3EA5"/>
    <w:rsid w:val="003C62EA"/>
    <w:rsid w:val="003C704B"/>
    <w:rsid w:val="003C7066"/>
    <w:rsid w:val="003C7AF4"/>
    <w:rsid w:val="003D040D"/>
    <w:rsid w:val="003D0FD9"/>
    <w:rsid w:val="003E526B"/>
    <w:rsid w:val="003F0CF2"/>
    <w:rsid w:val="003F4B93"/>
    <w:rsid w:val="003F5B27"/>
    <w:rsid w:val="00405123"/>
    <w:rsid w:val="004057AA"/>
    <w:rsid w:val="004064C6"/>
    <w:rsid w:val="00406B16"/>
    <w:rsid w:val="0041024E"/>
    <w:rsid w:val="00423C30"/>
    <w:rsid w:val="00427C66"/>
    <w:rsid w:val="00431F3A"/>
    <w:rsid w:val="0043225D"/>
    <w:rsid w:val="004356C9"/>
    <w:rsid w:val="00440803"/>
    <w:rsid w:val="00443E59"/>
    <w:rsid w:val="00446A39"/>
    <w:rsid w:val="00450840"/>
    <w:rsid w:val="00467ABF"/>
    <w:rsid w:val="00481AF8"/>
    <w:rsid w:val="004855A0"/>
    <w:rsid w:val="0048638E"/>
    <w:rsid w:val="00490419"/>
    <w:rsid w:val="00490F3E"/>
    <w:rsid w:val="00491F96"/>
    <w:rsid w:val="004973C7"/>
    <w:rsid w:val="004A4AC0"/>
    <w:rsid w:val="004A5D4D"/>
    <w:rsid w:val="004A7F37"/>
    <w:rsid w:val="004B5798"/>
    <w:rsid w:val="004B76B8"/>
    <w:rsid w:val="004B7E84"/>
    <w:rsid w:val="004C1ADE"/>
    <w:rsid w:val="004C1CCA"/>
    <w:rsid w:val="004C2AF6"/>
    <w:rsid w:val="004C2B31"/>
    <w:rsid w:val="004C415F"/>
    <w:rsid w:val="004D2B5E"/>
    <w:rsid w:val="004D472E"/>
    <w:rsid w:val="004D630E"/>
    <w:rsid w:val="004E0E43"/>
    <w:rsid w:val="004E1065"/>
    <w:rsid w:val="004E1354"/>
    <w:rsid w:val="004E6369"/>
    <w:rsid w:val="004E74C1"/>
    <w:rsid w:val="004F13F1"/>
    <w:rsid w:val="004F2FC1"/>
    <w:rsid w:val="004F740F"/>
    <w:rsid w:val="0050036D"/>
    <w:rsid w:val="00501A53"/>
    <w:rsid w:val="00510F89"/>
    <w:rsid w:val="005118AD"/>
    <w:rsid w:val="00511D43"/>
    <w:rsid w:val="0051336A"/>
    <w:rsid w:val="005148BD"/>
    <w:rsid w:val="00515850"/>
    <w:rsid w:val="0051672C"/>
    <w:rsid w:val="005224E3"/>
    <w:rsid w:val="0052304E"/>
    <w:rsid w:val="00543563"/>
    <w:rsid w:val="0055096A"/>
    <w:rsid w:val="00552632"/>
    <w:rsid w:val="00555215"/>
    <w:rsid w:val="0055603A"/>
    <w:rsid w:val="005632C3"/>
    <w:rsid w:val="00563BEF"/>
    <w:rsid w:val="00565232"/>
    <w:rsid w:val="00566897"/>
    <w:rsid w:val="005703F4"/>
    <w:rsid w:val="00584EED"/>
    <w:rsid w:val="0058521D"/>
    <w:rsid w:val="00586684"/>
    <w:rsid w:val="0058742B"/>
    <w:rsid w:val="00590936"/>
    <w:rsid w:val="00592C1F"/>
    <w:rsid w:val="0059393F"/>
    <w:rsid w:val="0059586A"/>
    <w:rsid w:val="005A09C4"/>
    <w:rsid w:val="005B52DF"/>
    <w:rsid w:val="005B53A8"/>
    <w:rsid w:val="005B7F89"/>
    <w:rsid w:val="005C005D"/>
    <w:rsid w:val="005C3055"/>
    <w:rsid w:val="005C4D24"/>
    <w:rsid w:val="005D503C"/>
    <w:rsid w:val="005E00A9"/>
    <w:rsid w:val="005E72E5"/>
    <w:rsid w:val="005E7340"/>
    <w:rsid w:val="005E7A15"/>
    <w:rsid w:val="005F1001"/>
    <w:rsid w:val="005F148F"/>
    <w:rsid w:val="005F391E"/>
    <w:rsid w:val="005F4E4D"/>
    <w:rsid w:val="005F6EF2"/>
    <w:rsid w:val="00606352"/>
    <w:rsid w:val="00613B10"/>
    <w:rsid w:val="006149AF"/>
    <w:rsid w:val="00616547"/>
    <w:rsid w:val="00621F68"/>
    <w:rsid w:val="006224D1"/>
    <w:rsid w:val="0062286F"/>
    <w:rsid w:val="00625758"/>
    <w:rsid w:val="00627202"/>
    <w:rsid w:val="006304BC"/>
    <w:rsid w:val="00632277"/>
    <w:rsid w:val="00633849"/>
    <w:rsid w:val="006349DF"/>
    <w:rsid w:val="006358AB"/>
    <w:rsid w:val="00644F2E"/>
    <w:rsid w:val="00654C94"/>
    <w:rsid w:val="00663615"/>
    <w:rsid w:val="00663878"/>
    <w:rsid w:val="00665978"/>
    <w:rsid w:val="00665FFA"/>
    <w:rsid w:val="0066739E"/>
    <w:rsid w:val="006678D7"/>
    <w:rsid w:val="006729FF"/>
    <w:rsid w:val="0068104A"/>
    <w:rsid w:val="00684933"/>
    <w:rsid w:val="00685DF4"/>
    <w:rsid w:val="00686982"/>
    <w:rsid w:val="00690C18"/>
    <w:rsid w:val="00697A41"/>
    <w:rsid w:val="006A01BC"/>
    <w:rsid w:val="006A5B4A"/>
    <w:rsid w:val="006A717C"/>
    <w:rsid w:val="006B0B16"/>
    <w:rsid w:val="006B112A"/>
    <w:rsid w:val="006B113E"/>
    <w:rsid w:val="006B253E"/>
    <w:rsid w:val="006B346D"/>
    <w:rsid w:val="006C4BB0"/>
    <w:rsid w:val="006D55B8"/>
    <w:rsid w:val="006D56B4"/>
    <w:rsid w:val="006D69A3"/>
    <w:rsid w:val="006E0CF2"/>
    <w:rsid w:val="006E2B37"/>
    <w:rsid w:val="006E4F02"/>
    <w:rsid w:val="006E6BCB"/>
    <w:rsid w:val="006F1261"/>
    <w:rsid w:val="006F332A"/>
    <w:rsid w:val="006F39C1"/>
    <w:rsid w:val="006F3DF7"/>
    <w:rsid w:val="007034B1"/>
    <w:rsid w:val="007049D0"/>
    <w:rsid w:val="00704B97"/>
    <w:rsid w:val="00704DA5"/>
    <w:rsid w:val="00704F20"/>
    <w:rsid w:val="00712F05"/>
    <w:rsid w:val="00713AC3"/>
    <w:rsid w:val="00715B9D"/>
    <w:rsid w:val="0072708D"/>
    <w:rsid w:val="007333C2"/>
    <w:rsid w:val="00733FA7"/>
    <w:rsid w:val="00734262"/>
    <w:rsid w:val="007410BF"/>
    <w:rsid w:val="007414A6"/>
    <w:rsid w:val="0074371B"/>
    <w:rsid w:val="00743B17"/>
    <w:rsid w:val="007500A2"/>
    <w:rsid w:val="00751464"/>
    <w:rsid w:val="00755A0C"/>
    <w:rsid w:val="007569F5"/>
    <w:rsid w:val="0076447D"/>
    <w:rsid w:val="00771AF0"/>
    <w:rsid w:val="007733D7"/>
    <w:rsid w:val="0077488C"/>
    <w:rsid w:val="00776A7B"/>
    <w:rsid w:val="0078075A"/>
    <w:rsid w:val="00782115"/>
    <w:rsid w:val="00785356"/>
    <w:rsid w:val="0079068F"/>
    <w:rsid w:val="007917E6"/>
    <w:rsid w:val="00794520"/>
    <w:rsid w:val="00795F2B"/>
    <w:rsid w:val="007A0390"/>
    <w:rsid w:val="007A496D"/>
    <w:rsid w:val="007A6168"/>
    <w:rsid w:val="007B24BF"/>
    <w:rsid w:val="007B3303"/>
    <w:rsid w:val="007B618C"/>
    <w:rsid w:val="007C2E1C"/>
    <w:rsid w:val="007C5475"/>
    <w:rsid w:val="007D1ECA"/>
    <w:rsid w:val="007D3045"/>
    <w:rsid w:val="007D7CD1"/>
    <w:rsid w:val="007E0F4D"/>
    <w:rsid w:val="007E3896"/>
    <w:rsid w:val="007E6D05"/>
    <w:rsid w:val="007F0EDD"/>
    <w:rsid w:val="007F4B2C"/>
    <w:rsid w:val="008035F4"/>
    <w:rsid w:val="008051C6"/>
    <w:rsid w:val="00807449"/>
    <w:rsid w:val="00811DAC"/>
    <w:rsid w:val="0081205D"/>
    <w:rsid w:val="00812914"/>
    <w:rsid w:val="00817939"/>
    <w:rsid w:val="00821625"/>
    <w:rsid w:val="00822EFA"/>
    <w:rsid w:val="0082522D"/>
    <w:rsid w:val="00826FD3"/>
    <w:rsid w:val="008347BF"/>
    <w:rsid w:val="00842C09"/>
    <w:rsid w:val="00842F5C"/>
    <w:rsid w:val="00844BA1"/>
    <w:rsid w:val="008474FB"/>
    <w:rsid w:val="00854601"/>
    <w:rsid w:val="008645F2"/>
    <w:rsid w:val="00870042"/>
    <w:rsid w:val="00870C22"/>
    <w:rsid w:val="00876D53"/>
    <w:rsid w:val="00891AC4"/>
    <w:rsid w:val="00892330"/>
    <w:rsid w:val="0089277D"/>
    <w:rsid w:val="0089448C"/>
    <w:rsid w:val="00894C23"/>
    <w:rsid w:val="00894F54"/>
    <w:rsid w:val="008A477F"/>
    <w:rsid w:val="008A5028"/>
    <w:rsid w:val="008A7384"/>
    <w:rsid w:val="008B1B77"/>
    <w:rsid w:val="008B3195"/>
    <w:rsid w:val="008B7EEB"/>
    <w:rsid w:val="008C143E"/>
    <w:rsid w:val="008C1D73"/>
    <w:rsid w:val="008C759E"/>
    <w:rsid w:val="008D1AF2"/>
    <w:rsid w:val="008D3FC1"/>
    <w:rsid w:val="008D6B82"/>
    <w:rsid w:val="008D7874"/>
    <w:rsid w:val="008E0B7A"/>
    <w:rsid w:val="008E1DFD"/>
    <w:rsid w:val="008E1F4B"/>
    <w:rsid w:val="008E2128"/>
    <w:rsid w:val="008E3CFA"/>
    <w:rsid w:val="008E5AE1"/>
    <w:rsid w:val="008E708B"/>
    <w:rsid w:val="008F2A32"/>
    <w:rsid w:val="008F38CD"/>
    <w:rsid w:val="008F4649"/>
    <w:rsid w:val="008F5063"/>
    <w:rsid w:val="009023C5"/>
    <w:rsid w:val="00902EE9"/>
    <w:rsid w:val="0090551A"/>
    <w:rsid w:val="009113A9"/>
    <w:rsid w:val="009177C7"/>
    <w:rsid w:val="009220E0"/>
    <w:rsid w:val="0092493E"/>
    <w:rsid w:val="009255EC"/>
    <w:rsid w:val="00927DE0"/>
    <w:rsid w:val="00927F3A"/>
    <w:rsid w:val="00931CCF"/>
    <w:rsid w:val="00933504"/>
    <w:rsid w:val="00934AE6"/>
    <w:rsid w:val="0094158B"/>
    <w:rsid w:val="009429C0"/>
    <w:rsid w:val="009456C2"/>
    <w:rsid w:val="00946629"/>
    <w:rsid w:val="0094785B"/>
    <w:rsid w:val="0095028F"/>
    <w:rsid w:val="009552BD"/>
    <w:rsid w:val="00964638"/>
    <w:rsid w:val="009668B7"/>
    <w:rsid w:val="009718C8"/>
    <w:rsid w:val="009738A6"/>
    <w:rsid w:val="00973EFC"/>
    <w:rsid w:val="00981AE2"/>
    <w:rsid w:val="0099150B"/>
    <w:rsid w:val="00991FEF"/>
    <w:rsid w:val="00996EA9"/>
    <w:rsid w:val="0099747E"/>
    <w:rsid w:val="009A3E3B"/>
    <w:rsid w:val="009A7458"/>
    <w:rsid w:val="009B5510"/>
    <w:rsid w:val="009B7BF6"/>
    <w:rsid w:val="009C10E2"/>
    <w:rsid w:val="009C242D"/>
    <w:rsid w:val="009C311E"/>
    <w:rsid w:val="009C3C52"/>
    <w:rsid w:val="009C5EF1"/>
    <w:rsid w:val="009C6B1F"/>
    <w:rsid w:val="009D3C24"/>
    <w:rsid w:val="009D3C81"/>
    <w:rsid w:val="009D577A"/>
    <w:rsid w:val="009D5829"/>
    <w:rsid w:val="009D5FE9"/>
    <w:rsid w:val="009D6F7B"/>
    <w:rsid w:val="009E0A43"/>
    <w:rsid w:val="009E12E8"/>
    <w:rsid w:val="009E4C98"/>
    <w:rsid w:val="009F08A0"/>
    <w:rsid w:val="009F2CD4"/>
    <w:rsid w:val="009F39A3"/>
    <w:rsid w:val="00A03603"/>
    <w:rsid w:val="00A139CF"/>
    <w:rsid w:val="00A251F3"/>
    <w:rsid w:val="00A27F41"/>
    <w:rsid w:val="00A31436"/>
    <w:rsid w:val="00A31751"/>
    <w:rsid w:val="00A3407A"/>
    <w:rsid w:val="00A36CCE"/>
    <w:rsid w:val="00A44437"/>
    <w:rsid w:val="00A45970"/>
    <w:rsid w:val="00A4656B"/>
    <w:rsid w:val="00A46F28"/>
    <w:rsid w:val="00A470F0"/>
    <w:rsid w:val="00A52529"/>
    <w:rsid w:val="00A5434A"/>
    <w:rsid w:val="00A54F3A"/>
    <w:rsid w:val="00A6111E"/>
    <w:rsid w:val="00A611B1"/>
    <w:rsid w:val="00A6204E"/>
    <w:rsid w:val="00A650B6"/>
    <w:rsid w:val="00A7668D"/>
    <w:rsid w:val="00A77929"/>
    <w:rsid w:val="00A808D1"/>
    <w:rsid w:val="00A845AB"/>
    <w:rsid w:val="00A84A41"/>
    <w:rsid w:val="00A851C5"/>
    <w:rsid w:val="00A856F4"/>
    <w:rsid w:val="00A8683C"/>
    <w:rsid w:val="00A931AB"/>
    <w:rsid w:val="00A97B74"/>
    <w:rsid w:val="00AA0062"/>
    <w:rsid w:val="00AA246A"/>
    <w:rsid w:val="00AB00A8"/>
    <w:rsid w:val="00AB0170"/>
    <w:rsid w:val="00AB7179"/>
    <w:rsid w:val="00AC17A0"/>
    <w:rsid w:val="00AC1935"/>
    <w:rsid w:val="00AC35DD"/>
    <w:rsid w:val="00AC4358"/>
    <w:rsid w:val="00AC49E4"/>
    <w:rsid w:val="00AC66E9"/>
    <w:rsid w:val="00AD1457"/>
    <w:rsid w:val="00AD7E03"/>
    <w:rsid w:val="00AE0AED"/>
    <w:rsid w:val="00AE33D9"/>
    <w:rsid w:val="00AE5A1F"/>
    <w:rsid w:val="00AE5E50"/>
    <w:rsid w:val="00AF0B9C"/>
    <w:rsid w:val="00AF4D3D"/>
    <w:rsid w:val="00B20675"/>
    <w:rsid w:val="00B22F3F"/>
    <w:rsid w:val="00B2427A"/>
    <w:rsid w:val="00B31343"/>
    <w:rsid w:val="00B34C1F"/>
    <w:rsid w:val="00B36518"/>
    <w:rsid w:val="00B41EE7"/>
    <w:rsid w:val="00B43AB5"/>
    <w:rsid w:val="00B44043"/>
    <w:rsid w:val="00B456B4"/>
    <w:rsid w:val="00B46801"/>
    <w:rsid w:val="00B51182"/>
    <w:rsid w:val="00B51758"/>
    <w:rsid w:val="00B5184E"/>
    <w:rsid w:val="00B518D3"/>
    <w:rsid w:val="00B576FC"/>
    <w:rsid w:val="00B64217"/>
    <w:rsid w:val="00B657FF"/>
    <w:rsid w:val="00B7010A"/>
    <w:rsid w:val="00B74888"/>
    <w:rsid w:val="00B77F74"/>
    <w:rsid w:val="00B800F2"/>
    <w:rsid w:val="00B80C79"/>
    <w:rsid w:val="00B81077"/>
    <w:rsid w:val="00B87CB8"/>
    <w:rsid w:val="00B955F6"/>
    <w:rsid w:val="00B95B6E"/>
    <w:rsid w:val="00BA039E"/>
    <w:rsid w:val="00BA131D"/>
    <w:rsid w:val="00BA3417"/>
    <w:rsid w:val="00BA3C6A"/>
    <w:rsid w:val="00BA5E46"/>
    <w:rsid w:val="00BA6D04"/>
    <w:rsid w:val="00BB1EE1"/>
    <w:rsid w:val="00BB29DE"/>
    <w:rsid w:val="00BB38A7"/>
    <w:rsid w:val="00BB5D74"/>
    <w:rsid w:val="00BB60B1"/>
    <w:rsid w:val="00BB6A71"/>
    <w:rsid w:val="00BC5512"/>
    <w:rsid w:val="00BC562C"/>
    <w:rsid w:val="00BC7981"/>
    <w:rsid w:val="00BD2C3D"/>
    <w:rsid w:val="00BD4020"/>
    <w:rsid w:val="00BD5004"/>
    <w:rsid w:val="00BD695A"/>
    <w:rsid w:val="00BD6A55"/>
    <w:rsid w:val="00BE1A08"/>
    <w:rsid w:val="00BE1B96"/>
    <w:rsid w:val="00BE38DA"/>
    <w:rsid w:val="00BF056D"/>
    <w:rsid w:val="00BF0C6C"/>
    <w:rsid w:val="00BF282C"/>
    <w:rsid w:val="00C0008C"/>
    <w:rsid w:val="00C00E84"/>
    <w:rsid w:val="00C01C4A"/>
    <w:rsid w:val="00C0354F"/>
    <w:rsid w:val="00C04ED6"/>
    <w:rsid w:val="00C11F00"/>
    <w:rsid w:val="00C170F6"/>
    <w:rsid w:val="00C20595"/>
    <w:rsid w:val="00C2067D"/>
    <w:rsid w:val="00C21BE4"/>
    <w:rsid w:val="00C3288A"/>
    <w:rsid w:val="00C34D96"/>
    <w:rsid w:val="00C357A3"/>
    <w:rsid w:val="00C36DC7"/>
    <w:rsid w:val="00C40256"/>
    <w:rsid w:val="00C43C95"/>
    <w:rsid w:val="00C460EC"/>
    <w:rsid w:val="00C46D33"/>
    <w:rsid w:val="00C46E50"/>
    <w:rsid w:val="00C508A3"/>
    <w:rsid w:val="00C53247"/>
    <w:rsid w:val="00C53D13"/>
    <w:rsid w:val="00C61A9F"/>
    <w:rsid w:val="00C61F33"/>
    <w:rsid w:val="00C62F66"/>
    <w:rsid w:val="00C642A3"/>
    <w:rsid w:val="00C709A9"/>
    <w:rsid w:val="00C72127"/>
    <w:rsid w:val="00C736D1"/>
    <w:rsid w:val="00C73751"/>
    <w:rsid w:val="00C7410D"/>
    <w:rsid w:val="00C770C6"/>
    <w:rsid w:val="00C77504"/>
    <w:rsid w:val="00C82BD5"/>
    <w:rsid w:val="00C87AAE"/>
    <w:rsid w:val="00C9333E"/>
    <w:rsid w:val="00C938E6"/>
    <w:rsid w:val="00C95B4A"/>
    <w:rsid w:val="00C95DCA"/>
    <w:rsid w:val="00CA02A7"/>
    <w:rsid w:val="00CA2A69"/>
    <w:rsid w:val="00CA330B"/>
    <w:rsid w:val="00CA448E"/>
    <w:rsid w:val="00CA757D"/>
    <w:rsid w:val="00CB2B42"/>
    <w:rsid w:val="00CB6356"/>
    <w:rsid w:val="00CB6626"/>
    <w:rsid w:val="00CB73CD"/>
    <w:rsid w:val="00CB7729"/>
    <w:rsid w:val="00CC2592"/>
    <w:rsid w:val="00CC2E03"/>
    <w:rsid w:val="00CC4482"/>
    <w:rsid w:val="00CD18BE"/>
    <w:rsid w:val="00CD2459"/>
    <w:rsid w:val="00CD29EB"/>
    <w:rsid w:val="00CD333A"/>
    <w:rsid w:val="00CD6217"/>
    <w:rsid w:val="00CE0657"/>
    <w:rsid w:val="00CE6BEF"/>
    <w:rsid w:val="00CE6DF5"/>
    <w:rsid w:val="00CF2339"/>
    <w:rsid w:val="00CF6EEA"/>
    <w:rsid w:val="00D03407"/>
    <w:rsid w:val="00D03E50"/>
    <w:rsid w:val="00D053B7"/>
    <w:rsid w:val="00D14C01"/>
    <w:rsid w:val="00D152E0"/>
    <w:rsid w:val="00D21F1B"/>
    <w:rsid w:val="00D22A5A"/>
    <w:rsid w:val="00D23031"/>
    <w:rsid w:val="00D23D12"/>
    <w:rsid w:val="00D257FA"/>
    <w:rsid w:val="00D25EFE"/>
    <w:rsid w:val="00D33A7C"/>
    <w:rsid w:val="00D3402F"/>
    <w:rsid w:val="00D342B8"/>
    <w:rsid w:val="00D358B3"/>
    <w:rsid w:val="00D37AA2"/>
    <w:rsid w:val="00D43106"/>
    <w:rsid w:val="00D43306"/>
    <w:rsid w:val="00D45961"/>
    <w:rsid w:val="00D5149E"/>
    <w:rsid w:val="00D51759"/>
    <w:rsid w:val="00D54190"/>
    <w:rsid w:val="00D54E50"/>
    <w:rsid w:val="00D55DBF"/>
    <w:rsid w:val="00D574B9"/>
    <w:rsid w:val="00D704A2"/>
    <w:rsid w:val="00D758D1"/>
    <w:rsid w:val="00D767D0"/>
    <w:rsid w:val="00D907F6"/>
    <w:rsid w:val="00DA5C6B"/>
    <w:rsid w:val="00DA5F26"/>
    <w:rsid w:val="00DA62C8"/>
    <w:rsid w:val="00DA7BB1"/>
    <w:rsid w:val="00DB0002"/>
    <w:rsid w:val="00DB4CB3"/>
    <w:rsid w:val="00DB5B2C"/>
    <w:rsid w:val="00DC76F9"/>
    <w:rsid w:val="00DD0F0E"/>
    <w:rsid w:val="00DD27EC"/>
    <w:rsid w:val="00DD281A"/>
    <w:rsid w:val="00DD60E8"/>
    <w:rsid w:val="00DD78EA"/>
    <w:rsid w:val="00DE07B5"/>
    <w:rsid w:val="00DE1E5C"/>
    <w:rsid w:val="00DE3D96"/>
    <w:rsid w:val="00DE536C"/>
    <w:rsid w:val="00DE5CFB"/>
    <w:rsid w:val="00DE7B56"/>
    <w:rsid w:val="00DF3CA6"/>
    <w:rsid w:val="00DF4A3B"/>
    <w:rsid w:val="00DF77EC"/>
    <w:rsid w:val="00E01940"/>
    <w:rsid w:val="00E01AC8"/>
    <w:rsid w:val="00E02D75"/>
    <w:rsid w:val="00E11842"/>
    <w:rsid w:val="00E140A4"/>
    <w:rsid w:val="00E15E44"/>
    <w:rsid w:val="00E16318"/>
    <w:rsid w:val="00E208D2"/>
    <w:rsid w:val="00E23F07"/>
    <w:rsid w:val="00E37F97"/>
    <w:rsid w:val="00E408A2"/>
    <w:rsid w:val="00E422C0"/>
    <w:rsid w:val="00E4388A"/>
    <w:rsid w:val="00E44FF8"/>
    <w:rsid w:val="00E46F88"/>
    <w:rsid w:val="00E51E73"/>
    <w:rsid w:val="00E53435"/>
    <w:rsid w:val="00E53EF3"/>
    <w:rsid w:val="00E628EC"/>
    <w:rsid w:val="00E62B90"/>
    <w:rsid w:val="00E636A9"/>
    <w:rsid w:val="00E65368"/>
    <w:rsid w:val="00E741C6"/>
    <w:rsid w:val="00E75903"/>
    <w:rsid w:val="00E77777"/>
    <w:rsid w:val="00E80BBF"/>
    <w:rsid w:val="00E81FF5"/>
    <w:rsid w:val="00E83EF3"/>
    <w:rsid w:val="00E86C1F"/>
    <w:rsid w:val="00E93DCC"/>
    <w:rsid w:val="00E94607"/>
    <w:rsid w:val="00EA2877"/>
    <w:rsid w:val="00EA3250"/>
    <w:rsid w:val="00EA4D38"/>
    <w:rsid w:val="00EC6AB2"/>
    <w:rsid w:val="00EE1D69"/>
    <w:rsid w:val="00EE246C"/>
    <w:rsid w:val="00EE694D"/>
    <w:rsid w:val="00EE75B0"/>
    <w:rsid w:val="00EF0D03"/>
    <w:rsid w:val="00EF228D"/>
    <w:rsid w:val="00EF5AF2"/>
    <w:rsid w:val="00F008FC"/>
    <w:rsid w:val="00F070FF"/>
    <w:rsid w:val="00F10CE5"/>
    <w:rsid w:val="00F12BED"/>
    <w:rsid w:val="00F13AAA"/>
    <w:rsid w:val="00F173AF"/>
    <w:rsid w:val="00F17DCE"/>
    <w:rsid w:val="00F3057B"/>
    <w:rsid w:val="00F34341"/>
    <w:rsid w:val="00F360C6"/>
    <w:rsid w:val="00F3753D"/>
    <w:rsid w:val="00F4069F"/>
    <w:rsid w:val="00F47F58"/>
    <w:rsid w:val="00F53FD3"/>
    <w:rsid w:val="00F55501"/>
    <w:rsid w:val="00F634EB"/>
    <w:rsid w:val="00F63C0B"/>
    <w:rsid w:val="00F7113C"/>
    <w:rsid w:val="00F75337"/>
    <w:rsid w:val="00F753B1"/>
    <w:rsid w:val="00F754B0"/>
    <w:rsid w:val="00F755DA"/>
    <w:rsid w:val="00F822F3"/>
    <w:rsid w:val="00F85700"/>
    <w:rsid w:val="00FA52DA"/>
    <w:rsid w:val="00FB0B05"/>
    <w:rsid w:val="00FB1D84"/>
    <w:rsid w:val="00FC0B7D"/>
    <w:rsid w:val="00FC3D3F"/>
    <w:rsid w:val="00FD0517"/>
    <w:rsid w:val="00FD0EC8"/>
    <w:rsid w:val="00FD46B7"/>
    <w:rsid w:val="00FD660E"/>
    <w:rsid w:val="00FE602C"/>
    <w:rsid w:val="00FF28DF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31594"/>
  <w15:chartTrackingRefBased/>
  <w15:docId w15:val="{10F28BF6-A869-4B39-9D3C-FE53120D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zkzl-顶格正文"/>
    <w:qFormat/>
    <w:rsid w:val="00704DA5"/>
    <w:pPr>
      <w:widowControl w:val="0"/>
      <w:spacing w:line="360" w:lineRule="auto"/>
      <w:jc w:val="both"/>
    </w:pPr>
  </w:style>
  <w:style w:type="paragraph" w:styleId="1">
    <w:name w:val="heading 1"/>
    <w:aliases w:val="zkzl-标题1"/>
    <w:basedOn w:val="a"/>
    <w:next w:val="zkzl-"/>
    <w:link w:val="10"/>
    <w:autoRedefine/>
    <w:uiPriority w:val="1"/>
    <w:qFormat/>
    <w:rsid w:val="001C6938"/>
    <w:pPr>
      <w:keepNext/>
      <w:keepLines/>
      <w:numPr>
        <w:numId w:val="22"/>
      </w:numPr>
      <w:spacing w:beforeLines="200" w:before="624"/>
      <w:ind w:left="0" w:firstLine="0"/>
      <w:jc w:val="left"/>
      <w:outlineLvl w:val="0"/>
    </w:pPr>
    <w:rPr>
      <w:b/>
      <w:bCs/>
      <w:kern w:val="44"/>
      <w:sz w:val="28"/>
      <w:szCs w:val="44"/>
    </w:rPr>
  </w:style>
  <w:style w:type="paragraph" w:styleId="2">
    <w:name w:val="heading 2"/>
    <w:aliases w:val="zkzl-标题2"/>
    <w:basedOn w:val="a"/>
    <w:next w:val="zkzl-"/>
    <w:link w:val="20"/>
    <w:autoRedefine/>
    <w:uiPriority w:val="1"/>
    <w:unhideWhenUsed/>
    <w:qFormat/>
    <w:rsid w:val="00DE536C"/>
    <w:pPr>
      <w:keepNext/>
      <w:keepLines/>
      <w:numPr>
        <w:ilvl w:val="1"/>
        <w:numId w:val="22"/>
      </w:numPr>
      <w:spacing w:beforeLines="100" w:before="100"/>
      <w:ind w:left="0" w:firstLine="0"/>
      <w:outlineLvl w:val="1"/>
    </w:pPr>
    <w:rPr>
      <w:rFonts w:cstheme="majorBidi"/>
      <w:b/>
      <w:bCs/>
      <w:sz w:val="24"/>
      <w:szCs w:val="32"/>
    </w:rPr>
  </w:style>
  <w:style w:type="paragraph" w:styleId="3">
    <w:name w:val="heading 3"/>
    <w:aliases w:val="zkzl-标题3"/>
    <w:basedOn w:val="a"/>
    <w:next w:val="a"/>
    <w:link w:val="30"/>
    <w:autoRedefine/>
    <w:uiPriority w:val="1"/>
    <w:unhideWhenUsed/>
    <w:qFormat/>
    <w:rsid w:val="00E140A4"/>
    <w:pPr>
      <w:keepNext/>
      <w:keepLines/>
      <w:numPr>
        <w:ilvl w:val="2"/>
        <w:numId w:val="22"/>
      </w:numPr>
      <w:spacing w:beforeLines="50" w:before="50"/>
      <w:ind w:left="0" w:firstLine="0"/>
      <w:outlineLvl w:val="2"/>
    </w:pPr>
    <w:rPr>
      <w:b/>
      <w:bCs/>
      <w:i/>
      <w:szCs w:val="32"/>
    </w:rPr>
  </w:style>
  <w:style w:type="paragraph" w:styleId="4">
    <w:name w:val="heading 4"/>
    <w:basedOn w:val="zkzl-"/>
    <w:next w:val="zkzl-"/>
    <w:link w:val="40"/>
    <w:uiPriority w:val="1"/>
    <w:unhideWhenUsed/>
    <w:rsid w:val="009D3C81"/>
    <w:pPr>
      <w:keepNext/>
      <w:keepLines/>
      <w:numPr>
        <w:numId w:val="24"/>
      </w:numPr>
      <w:ind w:left="0" w:firstLine="200"/>
      <w:outlineLvl w:val="3"/>
    </w:pPr>
    <w:rPr>
      <w:rFonts w:cstheme="majorBidi"/>
      <w:bCs/>
      <w:szCs w:val="28"/>
    </w:rPr>
  </w:style>
  <w:style w:type="paragraph" w:styleId="5">
    <w:name w:val="heading 5"/>
    <w:basedOn w:val="zkzl-"/>
    <w:next w:val="zkzl-"/>
    <w:link w:val="50"/>
    <w:uiPriority w:val="1"/>
    <w:rsid w:val="009D3C81"/>
    <w:pPr>
      <w:keepNext/>
      <w:keepLines/>
      <w:numPr>
        <w:numId w:val="25"/>
      </w:numPr>
      <w:ind w:firstLine="200"/>
      <w:outlineLvl w:val="4"/>
    </w:pPr>
    <w:rPr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zkzl-文档标题"/>
    <w:basedOn w:val="a"/>
    <w:next w:val="a"/>
    <w:link w:val="a4"/>
    <w:uiPriority w:val="10"/>
    <w:qFormat/>
    <w:rsid w:val="00891AC4"/>
    <w:pPr>
      <w:jc w:val="center"/>
    </w:pPr>
    <w:rPr>
      <w:rFonts w:ascii="微软雅黑" w:eastAsia="微软雅黑" w:hAnsi="微软雅黑" w:cstheme="majorBidi"/>
      <w:b/>
      <w:bCs/>
      <w:sz w:val="48"/>
      <w:szCs w:val="32"/>
    </w:rPr>
  </w:style>
  <w:style w:type="character" w:customStyle="1" w:styleId="a4">
    <w:name w:val="标题 字符"/>
    <w:aliases w:val="zkzl-文档标题 字符"/>
    <w:basedOn w:val="a0"/>
    <w:link w:val="a3"/>
    <w:uiPriority w:val="10"/>
    <w:rsid w:val="00891AC4"/>
    <w:rPr>
      <w:rFonts w:ascii="微软雅黑" w:eastAsia="微软雅黑" w:hAnsi="微软雅黑" w:cstheme="majorBidi"/>
      <w:b/>
      <w:bCs/>
      <w:sz w:val="48"/>
      <w:szCs w:val="32"/>
    </w:rPr>
  </w:style>
  <w:style w:type="character" w:customStyle="1" w:styleId="10">
    <w:name w:val="标题 1 字符"/>
    <w:aliases w:val="zkzl-标题1 字符"/>
    <w:basedOn w:val="a0"/>
    <w:link w:val="1"/>
    <w:uiPriority w:val="1"/>
    <w:rsid w:val="001C6938"/>
    <w:rPr>
      <w:b/>
      <w:bCs/>
      <w:kern w:val="44"/>
      <w:sz w:val="28"/>
      <w:szCs w:val="44"/>
    </w:rPr>
  </w:style>
  <w:style w:type="character" w:customStyle="1" w:styleId="20">
    <w:name w:val="标题 2 字符"/>
    <w:aliases w:val="zkzl-标题2 字符"/>
    <w:basedOn w:val="a0"/>
    <w:link w:val="2"/>
    <w:uiPriority w:val="1"/>
    <w:rsid w:val="00DE536C"/>
    <w:rPr>
      <w:rFonts w:cstheme="majorBidi"/>
      <w:b/>
      <w:bCs/>
      <w:sz w:val="24"/>
      <w:szCs w:val="32"/>
    </w:rPr>
  </w:style>
  <w:style w:type="character" w:customStyle="1" w:styleId="30">
    <w:name w:val="标题 3 字符"/>
    <w:aliases w:val="zkzl-标题3 字符"/>
    <w:basedOn w:val="a0"/>
    <w:link w:val="3"/>
    <w:uiPriority w:val="1"/>
    <w:rsid w:val="00E140A4"/>
    <w:rPr>
      <w:b/>
      <w:bCs/>
      <w:i/>
      <w:szCs w:val="32"/>
    </w:rPr>
  </w:style>
  <w:style w:type="character" w:customStyle="1" w:styleId="40">
    <w:name w:val="标题 4 字符"/>
    <w:basedOn w:val="a0"/>
    <w:link w:val="4"/>
    <w:uiPriority w:val="1"/>
    <w:rsid w:val="009D3C81"/>
    <w:rPr>
      <w:rFonts w:cstheme="majorBidi"/>
      <w:bCs/>
      <w:szCs w:val="28"/>
    </w:rPr>
  </w:style>
  <w:style w:type="paragraph" w:customStyle="1" w:styleId="zkzl-">
    <w:name w:val="zkzl-段落正文"/>
    <w:basedOn w:val="a"/>
    <w:link w:val="zkzl-0"/>
    <w:qFormat/>
    <w:rsid w:val="00F47F58"/>
    <w:pPr>
      <w:ind w:firstLineChars="200" w:firstLine="200"/>
    </w:pPr>
  </w:style>
  <w:style w:type="paragraph" w:styleId="a5">
    <w:name w:val="header"/>
    <w:basedOn w:val="a"/>
    <w:link w:val="a6"/>
    <w:uiPriority w:val="99"/>
    <w:unhideWhenUsed/>
    <w:rsid w:val="00F070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070FF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070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070FF"/>
    <w:rPr>
      <w:rFonts w:ascii="Times New Roman" w:eastAsia="宋体" w:hAnsi="Times New Roman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1A1ABF"/>
    <w:pPr>
      <w:tabs>
        <w:tab w:val="right" w:leader="dot" w:pos="9746"/>
      </w:tabs>
    </w:pPr>
    <w:rPr>
      <w:b/>
      <w:sz w:val="20"/>
    </w:rPr>
  </w:style>
  <w:style w:type="paragraph" w:styleId="21">
    <w:name w:val="toc 2"/>
    <w:basedOn w:val="a"/>
    <w:next w:val="a"/>
    <w:autoRedefine/>
    <w:uiPriority w:val="39"/>
    <w:unhideWhenUsed/>
    <w:rsid w:val="001A1ABF"/>
    <w:pPr>
      <w:tabs>
        <w:tab w:val="right" w:leader="dot" w:pos="9746"/>
      </w:tabs>
      <w:ind w:leftChars="100" w:left="210"/>
    </w:pPr>
    <w:rPr>
      <w:sz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9718C8"/>
    <w:pPr>
      <w:ind w:leftChars="1200" w:left="2520"/>
    </w:pPr>
  </w:style>
  <w:style w:type="paragraph" w:styleId="31">
    <w:name w:val="toc 3"/>
    <w:basedOn w:val="a"/>
    <w:next w:val="a"/>
    <w:autoRedefine/>
    <w:uiPriority w:val="39"/>
    <w:unhideWhenUsed/>
    <w:rsid w:val="001A1ABF"/>
    <w:pPr>
      <w:tabs>
        <w:tab w:val="right" w:leader="dot" w:pos="9746"/>
      </w:tabs>
      <w:ind w:leftChars="200" w:left="420"/>
    </w:pPr>
    <w:rPr>
      <w:sz w:val="20"/>
    </w:rPr>
  </w:style>
  <w:style w:type="paragraph" w:customStyle="1" w:styleId="zkzl-1">
    <w:name w:val="zkzl-表名"/>
    <w:basedOn w:val="zkzl-"/>
    <w:link w:val="zkzl-2"/>
    <w:qFormat/>
    <w:rsid w:val="003C3CB9"/>
    <w:pPr>
      <w:spacing w:beforeLines="100" w:before="312" w:line="240" w:lineRule="auto"/>
      <w:ind w:firstLineChars="0" w:firstLine="0"/>
      <w:jc w:val="center"/>
    </w:pPr>
    <w:rPr>
      <w:sz w:val="18"/>
      <w:szCs w:val="18"/>
    </w:rPr>
  </w:style>
  <w:style w:type="character" w:customStyle="1" w:styleId="zkzl-2">
    <w:name w:val="zkzl-表名 字符"/>
    <w:basedOn w:val="a0"/>
    <w:link w:val="zkzl-1"/>
    <w:rsid w:val="003C3CB9"/>
    <w:rPr>
      <w:sz w:val="18"/>
      <w:szCs w:val="18"/>
    </w:rPr>
  </w:style>
  <w:style w:type="paragraph" w:customStyle="1" w:styleId="zkzl-3">
    <w:name w:val="zkzl-图注"/>
    <w:basedOn w:val="a"/>
    <w:next w:val="zkzl-"/>
    <w:link w:val="zkzl-4"/>
    <w:qFormat/>
    <w:rsid w:val="003C3CB9"/>
    <w:pPr>
      <w:spacing w:afterLines="100" w:after="312"/>
      <w:jc w:val="center"/>
    </w:pPr>
    <w:rPr>
      <w:sz w:val="18"/>
      <w:szCs w:val="18"/>
    </w:rPr>
  </w:style>
  <w:style w:type="character" w:customStyle="1" w:styleId="zkzl-4">
    <w:name w:val="zkzl-图注 字符"/>
    <w:basedOn w:val="a0"/>
    <w:link w:val="zkzl-3"/>
    <w:rsid w:val="003C3CB9"/>
    <w:rPr>
      <w:sz w:val="18"/>
      <w:szCs w:val="18"/>
    </w:rPr>
  </w:style>
  <w:style w:type="paragraph" w:styleId="a9">
    <w:name w:val="Subtitle"/>
    <w:aliases w:val="zkzl-文档副标题"/>
    <w:basedOn w:val="a"/>
    <w:next w:val="a"/>
    <w:link w:val="aa"/>
    <w:uiPriority w:val="11"/>
    <w:qFormat/>
    <w:rsid w:val="00812914"/>
    <w:pPr>
      <w:jc w:val="center"/>
    </w:pPr>
    <w:rPr>
      <w:rFonts w:ascii="微软雅黑" w:eastAsia="微软雅黑" w:hAnsi="微软雅黑"/>
      <w:b/>
      <w:bCs/>
      <w:kern w:val="28"/>
      <w:sz w:val="44"/>
      <w:szCs w:val="32"/>
    </w:rPr>
  </w:style>
  <w:style w:type="character" w:customStyle="1" w:styleId="aa">
    <w:name w:val="副标题 字符"/>
    <w:aliases w:val="zkzl-文档副标题 字符"/>
    <w:basedOn w:val="a0"/>
    <w:link w:val="a9"/>
    <w:uiPriority w:val="11"/>
    <w:rsid w:val="00812914"/>
    <w:rPr>
      <w:rFonts w:ascii="微软雅黑" w:eastAsia="微软雅黑" w:hAnsi="微软雅黑"/>
      <w:b/>
      <w:bCs/>
      <w:kern w:val="28"/>
      <w:sz w:val="44"/>
      <w:szCs w:val="32"/>
    </w:rPr>
  </w:style>
  <w:style w:type="paragraph" w:styleId="41">
    <w:name w:val="toc 4"/>
    <w:basedOn w:val="a"/>
    <w:next w:val="a"/>
    <w:autoRedefine/>
    <w:uiPriority w:val="39"/>
    <w:unhideWhenUsed/>
    <w:rsid w:val="00102F07"/>
    <w:pPr>
      <w:ind w:leftChars="600" w:left="1260"/>
    </w:pPr>
  </w:style>
  <w:style w:type="character" w:customStyle="1" w:styleId="50">
    <w:name w:val="标题 5 字符"/>
    <w:basedOn w:val="a0"/>
    <w:link w:val="5"/>
    <w:uiPriority w:val="1"/>
    <w:rsid w:val="009D3C81"/>
    <w:rPr>
      <w:bCs/>
      <w:szCs w:val="28"/>
    </w:rPr>
  </w:style>
  <w:style w:type="character" w:customStyle="1" w:styleId="zkzl-0">
    <w:name w:val="zkzl-段落正文 字符"/>
    <w:basedOn w:val="a0"/>
    <w:link w:val="zkzl-"/>
    <w:rsid w:val="00704DA5"/>
  </w:style>
  <w:style w:type="paragraph" w:styleId="51">
    <w:name w:val="toc 5"/>
    <w:basedOn w:val="a"/>
    <w:next w:val="a"/>
    <w:autoRedefine/>
    <w:uiPriority w:val="39"/>
    <w:unhideWhenUsed/>
    <w:rsid w:val="00102F07"/>
    <w:pPr>
      <w:ind w:leftChars="800" w:left="1680"/>
    </w:pPr>
  </w:style>
  <w:style w:type="table" w:styleId="ab">
    <w:name w:val="Table Grid"/>
    <w:basedOn w:val="a1"/>
    <w:uiPriority w:val="39"/>
    <w:rsid w:val="00131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zl-5">
    <w:name w:val="zkzl-图片"/>
    <w:basedOn w:val="a"/>
    <w:next w:val="zkzl-3"/>
    <w:qFormat/>
    <w:rsid w:val="00B20675"/>
    <w:pPr>
      <w:jc w:val="center"/>
    </w:pPr>
  </w:style>
  <w:style w:type="paragraph" w:styleId="ac">
    <w:name w:val="caption"/>
    <w:basedOn w:val="a"/>
    <w:next w:val="a"/>
    <w:uiPriority w:val="35"/>
    <w:unhideWhenUsed/>
    <w:qFormat/>
    <w:rsid w:val="00894C23"/>
    <w:rPr>
      <w:rFonts w:asciiTheme="majorHAnsi" w:eastAsia="黑体" w:hAnsiTheme="majorHAnsi" w:cstheme="majorBidi"/>
      <w:sz w:val="20"/>
      <w:szCs w:val="20"/>
    </w:rPr>
  </w:style>
  <w:style w:type="character" w:styleId="ad">
    <w:name w:val="Hyperlink"/>
    <w:basedOn w:val="a0"/>
    <w:uiPriority w:val="99"/>
    <w:unhideWhenUsed/>
    <w:rsid w:val="00BA03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292\Documents\&#33258;&#23450;&#20041;%20Office%20&#27169;&#26495;\zkzl&#25216;&#2641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72D55-E9B3-43B8-9088-73B80084E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zkzl技术.dotx</Template>
  <TotalTime>2</TotalTime>
  <Pages>9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张中贤</dc:creator>
  <cp:keywords/>
  <dc:description/>
  <cp:lastModifiedBy>z x</cp:lastModifiedBy>
  <cp:revision>5</cp:revision>
  <dcterms:created xsi:type="dcterms:W3CDTF">2020-06-03T03:37:00Z</dcterms:created>
  <dcterms:modified xsi:type="dcterms:W3CDTF">2020-06-03T07:04:00Z</dcterms:modified>
</cp:coreProperties>
</file>